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3D6" w:rsidRPr="00001629" w:rsidRDefault="00A573D6" w:rsidP="00507462">
      <w:pPr>
        <w:rPr>
          <w:b/>
        </w:rPr>
      </w:pPr>
      <w:r>
        <w:t xml:space="preserve">Newbee Check list -RD350 /400 </w:t>
      </w:r>
      <w:r w:rsidRPr="00001629">
        <w:rPr>
          <w:b/>
        </w:rPr>
        <w:t>"</w:t>
      </w:r>
      <w:r>
        <w:rPr>
          <w:b/>
        </w:rPr>
        <w:t>Been S</w:t>
      </w:r>
      <w:r w:rsidRPr="00001629">
        <w:rPr>
          <w:b/>
        </w:rPr>
        <w:t>itting"</w:t>
      </w:r>
    </w:p>
    <w:p w:rsidR="00A573D6" w:rsidRDefault="00A573D6" w:rsidP="00636229">
      <w:pPr>
        <w:pStyle w:val="ListParagraph"/>
        <w:numPr>
          <w:ilvl w:val="0"/>
          <w:numId w:val="3"/>
        </w:numPr>
      </w:pPr>
      <w:r>
        <w:t xml:space="preserve">Fuel system clean- tank rusty? </w:t>
      </w:r>
      <w:hyperlink r:id="rId5" w:history="1">
        <w:r w:rsidRPr="00636229">
          <w:rPr>
            <w:rStyle w:val="Hyperlink"/>
          </w:rPr>
          <w:t>Phosphoric acid</w:t>
        </w:r>
      </w:hyperlink>
      <w:r>
        <w:t xml:space="preserve"> treatment.              </w:t>
      </w:r>
    </w:p>
    <w:p w:rsidR="00A573D6" w:rsidRDefault="00A573D6" w:rsidP="00507462">
      <w:pPr>
        <w:pStyle w:val="ListParagraph"/>
      </w:pPr>
      <w:r>
        <w:t xml:space="preserve">   Cross over tube clean -pipe cleaners</w:t>
      </w:r>
    </w:p>
    <w:p w:rsidR="00A573D6" w:rsidRDefault="00A573D6" w:rsidP="00507462">
      <w:pPr>
        <w:pStyle w:val="ListParagraph"/>
      </w:pPr>
      <w:r>
        <w:t xml:space="preserve">   Petcock clean replace gasket @ </w:t>
      </w:r>
      <w:hyperlink r:id="rId6" w:history="1">
        <w:r w:rsidRPr="00636229">
          <w:rPr>
            <w:rStyle w:val="Hyperlink"/>
          </w:rPr>
          <w:t>fuel selector</w:t>
        </w:r>
      </w:hyperlink>
    </w:p>
    <w:p w:rsidR="00A573D6" w:rsidRDefault="00A573D6" w:rsidP="00507462">
      <w:pPr>
        <w:pStyle w:val="ListParagraph"/>
      </w:pPr>
      <w:r>
        <w:t xml:space="preserve">   New </w:t>
      </w:r>
      <w:hyperlink r:id="rId7" w:history="1">
        <w:r w:rsidRPr="00636229">
          <w:rPr>
            <w:rStyle w:val="Hyperlink"/>
          </w:rPr>
          <w:t>fuel lines</w:t>
        </w:r>
      </w:hyperlink>
      <w:r>
        <w:t xml:space="preserve"> and </w:t>
      </w:r>
      <w:hyperlink r:id="rId8" w:history="1">
        <w:r w:rsidRPr="00636229">
          <w:rPr>
            <w:rStyle w:val="Hyperlink"/>
          </w:rPr>
          <w:t>filters</w:t>
        </w:r>
      </w:hyperlink>
    </w:p>
    <w:p w:rsidR="00A573D6" w:rsidRDefault="00A573D6" w:rsidP="00507462">
      <w:pPr>
        <w:pStyle w:val="ListParagraph"/>
        <w:numPr>
          <w:ilvl w:val="0"/>
          <w:numId w:val="3"/>
        </w:numPr>
      </w:pPr>
      <w:r>
        <w:t>Carburetor clean</w:t>
      </w:r>
    </w:p>
    <w:p w:rsidR="00A573D6" w:rsidRDefault="00A573D6" w:rsidP="00507462">
      <w:pPr>
        <w:pStyle w:val="ListParagraph"/>
      </w:pPr>
      <w:r>
        <w:t xml:space="preserve">   Clean all passageways compressed air, Pilot, choke, nozzle, air, fuel</w:t>
      </w:r>
    </w:p>
    <w:p w:rsidR="00A573D6" w:rsidRDefault="00A573D6" w:rsidP="00507462">
      <w:pPr>
        <w:pStyle w:val="ListParagraph"/>
      </w:pPr>
      <w:r>
        <w:t xml:space="preserve">   Inspect </w:t>
      </w:r>
      <w:hyperlink r:id="rId9" w:history="1">
        <w:r w:rsidRPr="00636229">
          <w:rPr>
            <w:rStyle w:val="Hyperlink"/>
          </w:rPr>
          <w:t>needle and seats</w:t>
        </w:r>
      </w:hyperlink>
      <w:r>
        <w:t xml:space="preserve"> -if visible x5 eye loop wear mark replace</w:t>
      </w:r>
    </w:p>
    <w:p w:rsidR="00A573D6" w:rsidRDefault="00A573D6" w:rsidP="00507462">
      <w:pPr>
        <w:pStyle w:val="ListParagraph"/>
      </w:pPr>
      <w:r>
        <w:t xml:space="preserve">   Remove air screw, clean with steel wool tip</w:t>
      </w:r>
    </w:p>
    <w:p w:rsidR="00A573D6" w:rsidRDefault="00A573D6" w:rsidP="00507462">
      <w:pPr>
        <w:pStyle w:val="ListParagraph"/>
      </w:pPr>
      <w:r>
        <w:t xml:space="preserve">   Remove </w:t>
      </w:r>
      <w:hyperlink r:id="rId10" w:history="1">
        <w:r>
          <w:rPr>
            <w:rStyle w:val="Hyperlink"/>
          </w:rPr>
          <w:t xml:space="preserve">needle Jet </w:t>
        </w:r>
      </w:hyperlink>
      <w:r>
        <w:t xml:space="preserve"> [Nozzle] clean all debris off shaft, clear holes, hone cavity.</w:t>
      </w:r>
    </w:p>
    <w:p w:rsidR="00A573D6" w:rsidRDefault="00A573D6" w:rsidP="00507462">
      <w:pPr>
        <w:pStyle w:val="ListParagraph"/>
      </w:pPr>
      <w:r>
        <w:t xml:space="preserve">   Set float height as manual stated RD350 = 15mm </w:t>
      </w:r>
      <w:r w:rsidRPr="00F00A70">
        <w:rPr>
          <w:sz w:val="18"/>
          <w:szCs w:val="18"/>
        </w:rPr>
        <w:t>+/- 1mm</w:t>
      </w:r>
      <w:r>
        <w:t xml:space="preserve"> RD400 = 23mm </w:t>
      </w:r>
      <w:r w:rsidRPr="00F00A70">
        <w:rPr>
          <w:sz w:val="18"/>
          <w:szCs w:val="18"/>
        </w:rPr>
        <w:t>+/- 1mm</w:t>
      </w:r>
    </w:p>
    <w:p w:rsidR="00A573D6" w:rsidRDefault="00A573D6" w:rsidP="00507462">
      <w:pPr>
        <w:pStyle w:val="ListParagraph"/>
      </w:pPr>
      <w:r>
        <w:t xml:space="preserve">   Remove </w:t>
      </w:r>
      <w:hyperlink r:id="rId11" w:history="1">
        <w:r w:rsidRPr="00C907B7">
          <w:rPr>
            <w:rStyle w:val="Hyperlink"/>
          </w:rPr>
          <w:t>Jet Needle</w:t>
        </w:r>
      </w:hyperlink>
      <w:r>
        <w:t xml:space="preserve"> from slides -clean with steel wool -note type and clip position</w:t>
      </w:r>
    </w:p>
    <w:p w:rsidR="00A573D6" w:rsidRDefault="00A573D6" w:rsidP="00507462">
      <w:pPr>
        <w:pStyle w:val="ListParagraph"/>
      </w:pPr>
      <w:r>
        <w:t xml:space="preserve">   Clean </w:t>
      </w:r>
      <w:hyperlink r:id="rId12" w:history="1">
        <w:r w:rsidRPr="00C907B7">
          <w:rPr>
            <w:rStyle w:val="Hyperlink"/>
          </w:rPr>
          <w:t>pilot jet</w:t>
        </w:r>
      </w:hyperlink>
      <w:r>
        <w:t xml:space="preserve"> -guitar wire to clean all holes -shoot with air</w:t>
      </w:r>
    </w:p>
    <w:p w:rsidR="00A573D6" w:rsidRDefault="00A573D6" w:rsidP="00507462">
      <w:pPr>
        <w:pStyle w:val="ListParagraph"/>
        <w:numPr>
          <w:ilvl w:val="0"/>
          <w:numId w:val="3"/>
        </w:numPr>
      </w:pPr>
      <w:r>
        <w:t>Compression - test both cylinders [dry] must be a minimum of 100psi both sides</w:t>
      </w:r>
    </w:p>
    <w:p w:rsidR="00A573D6" w:rsidRDefault="00A573D6" w:rsidP="009D5AF1">
      <w:pPr>
        <w:pStyle w:val="ListParagraph"/>
      </w:pPr>
      <w:r>
        <w:t xml:space="preserve">  Both sides should be within 5% of each other.</w:t>
      </w:r>
    </w:p>
    <w:p w:rsidR="00A573D6" w:rsidRDefault="00A573D6" w:rsidP="009D5AF1">
      <w:pPr>
        <w:pStyle w:val="ListParagraph"/>
        <w:numPr>
          <w:ilvl w:val="0"/>
          <w:numId w:val="3"/>
        </w:numPr>
      </w:pPr>
      <w:r>
        <w:t>Timing- NOTE: Battery must have at least 11 VDC</w:t>
      </w:r>
    </w:p>
    <w:p w:rsidR="00A573D6" w:rsidRDefault="00A573D6" w:rsidP="009D5AF1">
      <w:pPr>
        <w:pStyle w:val="ListParagraph"/>
      </w:pPr>
      <w:r>
        <w:t xml:space="preserve">    Inspect </w:t>
      </w:r>
      <w:hyperlink r:id="rId13" w:history="1">
        <w:r w:rsidRPr="00636229">
          <w:rPr>
            <w:rStyle w:val="Hyperlink"/>
          </w:rPr>
          <w:t>point</w:t>
        </w:r>
      </w:hyperlink>
      <w:r>
        <w:t xml:space="preserve"> -pitted (R&amp;R) replace or repair file down if in limits</w:t>
      </w:r>
    </w:p>
    <w:p w:rsidR="00A573D6" w:rsidRDefault="00A573D6" w:rsidP="009D5AF1">
      <w:pPr>
        <w:pStyle w:val="ListParagraph"/>
      </w:pPr>
      <w:r>
        <w:t xml:space="preserve">      Set gap to 0.012" - 0.016" [0.014']</w:t>
      </w:r>
    </w:p>
    <w:p w:rsidR="00A573D6" w:rsidRDefault="00A573D6" w:rsidP="009D5AF1">
      <w:pPr>
        <w:pStyle w:val="ListParagraph"/>
      </w:pPr>
      <w:r>
        <w:t xml:space="preserve">       Using a </w:t>
      </w:r>
      <w:hyperlink r:id="rId14" w:history="1">
        <w:r w:rsidRPr="00636229">
          <w:rPr>
            <w:rStyle w:val="Hyperlink"/>
          </w:rPr>
          <w:t>dial indicator</w:t>
        </w:r>
      </w:hyperlink>
      <w:r>
        <w:t xml:space="preserve"> [metric preferred] set timing to 2.0mmBTDC</w:t>
      </w:r>
    </w:p>
    <w:p w:rsidR="00A573D6" w:rsidRDefault="00A573D6" w:rsidP="009D5AF1">
      <w:pPr>
        <w:pStyle w:val="ListParagraph"/>
      </w:pPr>
      <w:r>
        <w:t xml:space="preserve">                                If motor work and pipes, big carbs 1.8mmBTDC -Retarded</w:t>
      </w:r>
    </w:p>
    <w:p w:rsidR="00A573D6" w:rsidRDefault="00A573D6" w:rsidP="009D5AF1">
      <w:pPr>
        <w:pStyle w:val="ListParagraph"/>
        <w:numPr>
          <w:ilvl w:val="0"/>
          <w:numId w:val="3"/>
        </w:numPr>
      </w:pPr>
      <w:r>
        <w:t xml:space="preserve">Install new </w:t>
      </w:r>
      <w:hyperlink r:id="rId15" w:history="1">
        <w:r w:rsidRPr="00636229">
          <w:rPr>
            <w:rStyle w:val="Hyperlink"/>
          </w:rPr>
          <w:t>plugs</w:t>
        </w:r>
      </w:hyperlink>
      <w:r>
        <w:t xml:space="preserve"> as recommended R5-RD350 B8hs, RD400 B8es</w:t>
      </w:r>
    </w:p>
    <w:p w:rsidR="00A573D6" w:rsidRDefault="00A573D6" w:rsidP="009D5AF1">
      <w:pPr>
        <w:pStyle w:val="ListParagraph"/>
      </w:pPr>
      <w:r>
        <w:t xml:space="preserve">         gap to 0.022" - 0.026"</w:t>
      </w:r>
    </w:p>
    <w:p w:rsidR="00A573D6" w:rsidRDefault="00A573D6" w:rsidP="00AC5076">
      <w:pPr>
        <w:pStyle w:val="ListParagraph"/>
        <w:numPr>
          <w:ilvl w:val="0"/>
          <w:numId w:val="3"/>
        </w:numPr>
      </w:pPr>
      <w:r>
        <w:t>Start that mother up!!!!</w:t>
      </w:r>
    </w:p>
    <w:p w:rsidR="00A573D6" w:rsidRDefault="00A573D6" w:rsidP="00AC5076">
      <w:pPr>
        <w:pStyle w:val="ListParagraph"/>
      </w:pPr>
      <w:r>
        <w:t xml:space="preserve">      If all was done correctly 1-2 kick should bring it to life.</w:t>
      </w:r>
    </w:p>
    <w:p w:rsidR="00A573D6" w:rsidRDefault="00A573D6" w:rsidP="00AC5076">
      <w:pPr>
        <w:pStyle w:val="ListParagraph"/>
        <w:numPr>
          <w:ilvl w:val="0"/>
          <w:numId w:val="3"/>
        </w:numPr>
      </w:pPr>
      <w:r>
        <w:t xml:space="preserve">If Right pipe [sitting on bike] smokes more than left </w:t>
      </w:r>
      <w:hyperlink r:id="rId16" w:history="1">
        <w:r w:rsidRPr="00636229">
          <w:rPr>
            <w:rStyle w:val="Hyperlink"/>
          </w:rPr>
          <w:t>crank seals</w:t>
        </w:r>
      </w:hyperlink>
      <w:r>
        <w:t xml:space="preserve"> will need to be replaced   </w:t>
      </w:r>
    </w:p>
    <w:p w:rsidR="00A573D6" w:rsidRDefault="00A573D6" w:rsidP="00AC5076">
      <w:pPr>
        <w:pStyle w:val="ListParagraph"/>
      </w:pPr>
      <w:r>
        <w:t xml:space="preserve">    For GOD sake this is a 35-39 year old bike rubber parts wear out due to many years of    exposure.</w:t>
      </w:r>
    </w:p>
    <w:p w:rsidR="00A573D6" w:rsidRDefault="00A573D6" w:rsidP="00AC5076">
      <w:pPr>
        <w:pStyle w:val="ListParagraph"/>
      </w:pPr>
      <w:r>
        <w:t xml:space="preserve"> If seals need to be replaced Jetting will be a bitch -left side FAT </w:t>
      </w:r>
      <w:hyperlink r:id="rId17" w:history="1">
        <w:r w:rsidRPr="0071300A">
          <w:rPr>
            <w:rStyle w:val="Hyperlink"/>
          </w:rPr>
          <w:t>jetting</w:t>
        </w:r>
      </w:hyperlink>
      <w:r>
        <w:t xml:space="preserve"> right side LEAN jetting. If  the labyrinth seal is weak both sides will smoke.</w:t>
      </w:r>
    </w:p>
    <w:p w:rsidR="00A573D6" w:rsidRDefault="00A573D6" w:rsidP="00AC5076">
      <w:pPr>
        <w:pStyle w:val="ListParagraph"/>
        <w:numPr>
          <w:ilvl w:val="0"/>
          <w:numId w:val="3"/>
        </w:numPr>
      </w:pPr>
      <w:r>
        <w:t xml:space="preserve">Noise in the engine - Slappy </w:t>
      </w:r>
      <w:hyperlink r:id="rId18" w:history="1">
        <w:r w:rsidRPr="00636229">
          <w:rPr>
            <w:rStyle w:val="Hyperlink"/>
          </w:rPr>
          <w:t>pistons</w:t>
        </w:r>
      </w:hyperlink>
      <w:r>
        <w:t xml:space="preserve"> will make noise- Ride the Bitch. </w:t>
      </w:r>
    </w:p>
    <w:p w:rsidR="00A573D6" w:rsidRDefault="00A573D6" w:rsidP="00AC5076">
      <w:pPr>
        <w:pStyle w:val="ListParagraph"/>
      </w:pPr>
      <w:r>
        <w:t xml:space="preserve">    When you are riding and it slows down and will not start. Wait for 10 minutes then start and go home you have just experienced a seizure. Medication for this is a new top end! YEY!!</w:t>
      </w:r>
    </w:p>
    <w:p w:rsidR="00A573D6" w:rsidRDefault="00A573D6" w:rsidP="00AC5076">
      <w:pPr>
        <w:pStyle w:val="ListParagraph"/>
      </w:pPr>
    </w:p>
    <w:p w:rsidR="00A573D6" w:rsidRDefault="00A573D6" w:rsidP="00AC5076">
      <w:pPr>
        <w:pStyle w:val="ListParagraph"/>
      </w:pPr>
    </w:p>
    <w:p w:rsidR="00A573D6" w:rsidRDefault="00A573D6" w:rsidP="00AC5076">
      <w:pPr>
        <w:pStyle w:val="ListParagraph"/>
      </w:pPr>
      <w:r>
        <w:t xml:space="preserve">Off you and your </w:t>
      </w:r>
      <w:hyperlink r:id="rId19" w:history="1">
        <w:r w:rsidRPr="0071300A">
          <w:rPr>
            <w:rStyle w:val="Hyperlink"/>
          </w:rPr>
          <w:t>wallet</w:t>
        </w:r>
      </w:hyperlink>
      <w:r>
        <w:t xml:space="preserve"> go, new tires, chain and sprockets, brake rebuilds, rubber parts, new odds and ends. Your </w:t>
      </w:r>
      <w:hyperlink r:id="rId20" w:history="1">
        <w:r w:rsidRPr="00636229">
          <w:rPr>
            <w:rStyle w:val="Hyperlink"/>
          </w:rPr>
          <w:t>Wife</w:t>
        </w:r>
      </w:hyperlink>
      <w:r>
        <w:t xml:space="preserve"> has to </w:t>
      </w:r>
      <w:r w:rsidRPr="00001629">
        <w:rPr>
          <w:u w:val="single"/>
        </w:rPr>
        <w:t>love you a lot</w:t>
      </w:r>
      <w:r>
        <w:t xml:space="preserve"> or the bike for this to work... Once you ride a well tuned RD you will find it is not the fastest bike out there. But is sure is fun, power band is an addicting thing on these bikes</w:t>
      </w:r>
    </w:p>
    <w:p w:rsidR="00A573D6" w:rsidRDefault="00A573D6" w:rsidP="009D5AF1">
      <w:pPr>
        <w:pStyle w:val="ListParagraph"/>
      </w:pPr>
      <w:r>
        <w:t xml:space="preserve">      </w:t>
      </w:r>
    </w:p>
    <w:p w:rsidR="00A573D6" w:rsidRDefault="00A573D6" w:rsidP="00AC5076">
      <w:pPr>
        <w:pStyle w:val="ListParagraph"/>
      </w:pPr>
      <w:r>
        <w:tab/>
        <w:t>Have fun</w:t>
      </w:r>
    </w:p>
    <w:p w:rsidR="00A573D6" w:rsidRDefault="00A573D6" w:rsidP="00AC5076">
      <w:pPr>
        <w:pStyle w:val="ListParagraph"/>
      </w:pPr>
      <w:r>
        <w:tab/>
        <w:t>JT    RD's Only</w:t>
      </w:r>
      <w:r>
        <w:tab/>
      </w:r>
      <w:r>
        <w:tab/>
      </w:r>
      <w:r>
        <w:tab/>
      </w:r>
    </w:p>
    <w:sectPr w:rsidR="00A573D6" w:rsidSect="00EB55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22EE5"/>
    <w:multiLevelType w:val="hybridMultilevel"/>
    <w:tmpl w:val="703062B4"/>
    <w:lvl w:ilvl="0" w:tplc="0409000F">
      <w:start w:val="1"/>
      <w:numFmt w:val="decimal"/>
      <w:lvlText w:val="%1."/>
      <w:lvlJc w:val="left"/>
      <w:pPr>
        <w:ind w:left="756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  <w:rPr>
        <w:rFonts w:cs="Times New Roman"/>
      </w:rPr>
    </w:lvl>
  </w:abstractNum>
  <w:abstractNum w:abstractNumId="1">
    <w:nsid w:val="148975B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">
    <w:nsid w:val="4B7222FB"/>
    <w:multiLevelType w:val="hybridMultilevel"/>
    <w:tmpl w:val="7CE25F8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557246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>
    <w:nsid w:val="5D5852B8"/>
    <w:multiLevelType w:val="hybridMultilevel"/>
    <w:tmpl w:val="6F78D2B4"/>
    <w:lvl w:ilvl="0" w:tplc="0409000F">
      <w:start w:val="1"/>
      <w:numFmt w:val="decimal"/>
      <w:lvlText w:val="%1."/>
      <w:lvlJc w:val="left"/>
      <w:pPr>
        <w:ind w:left="756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  <w:rPr>
        <w:rFonts w:cs="Times New Roman"/>
      </w:rPr>
    </w:lvl>
  </w:abstractNum>
  <w:abstractNum w:abstractNumId="5">
    <w:nsid w:val="61E552B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7462"/>
    <w:rsid w:val="00001629"/>
    <w:rsid w:val="00507462"/>
    <w:rsid w:val="00636229"/>
    <w:rsid w:val="0071300A"/>
    <w:rsid w:val="00770F01"/>
    <w:rsid w:val="0082654A"/>
    <w:rsid w:val="009D5AF1"/>
    <w:rsid w:val="00A573D6"/>
    <w:rsid w:val="00AC5076"/>
    <w:rsid w:val="00BA6871"/>
    <w:rsid w:val="00C907B7"/>
    <w:rsid w:val="00E73D88"/>
    <w:rsid w:val="00EB55CE"/>
    <w:rsid w:val="00F00A70"/>
    <w:rsid w:val="00F87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5C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07462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636229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636229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conomycycle.com/servlet/the-263/Visu-dsh-Filter-Fuel-Filter-1-fdsh-4%22/Detail" TargetMode="External"/><Relationship Id="rId13" Type="http://schemas.openxmlformats.org/officeDocument/2006/relationships/hyperlink" Target="http://www.economycycle.com/servlet/the-77/Yamaha-RD250-fdsh-350-Ignition-Tune/Detail" TargetMode="External"/><Relationship Id="rId18" Type="http://schemas.openxmlformats.org/officeDocument/2006/relationships/hyperlink" Target="http://www.economycycle.com/servlet/the-768/ProX-Piston-Kits-%28Sold/Detai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economycycle.com/servlet/the-566/1-fdsh-4%22-Tygon-Fuel-Line/Detail" TargetMode="External"/><Relationship Id="rId12" Type="http://schemas.openxmlformats.org/officeDocument/2006/relationships/hyperlink" Target="http://www.economycycle.com/servlet/the-146/Mikuni-VM-Pilot-Jet/Detail" TargetMode="External"/><Relationship Id="rId17" Type="http://schemas.openxmlformats.org/officeDocument/2006/relationships/hyperlink" Target="http://www.economycycle.com/servlet/the-64/Jets--dsh--Mains/Detai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conomycycle.com/servlet/the-67/Sudco-fdsh-ARS-Engine-Oil-Seal/Detail" TargetMode="External"/><Relationship Id="rId20" Type="http://schemas.openxmlformats.org/officeDocument/2006/relationships/hyperlink" Target="http://www.thisisyourconscience.com/wp-content/uploads/2010/08/Ugly-Guy-Hot-Wife.jp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economycycle.com/servlet/the-372/Yamaha-RD350-fdsh-250-fdsh-125-fdsh-R5-fdsh-DS6-fdsh-7-Petcock-Rebuild/Detail" TargetMode="External"/><Relationship Id="rId11" Type="http://schemas.openxmlformats.org/officeDocument/2006/relationships/hyperlink" Target="http://www.economycycle.com/servlet/the-782/Mikuni-Jet-Needles--dsh-/Detail" TargetMode="External"/><Relationship Id="rId5" Type="http://schemas.openxmlformats.org/officeDocument/2006/relationships/hyperlink" Target="http://www.homedepot.com/h_d1/N-5yc1v/R-100406369/h_d2/ProductDisplay?selectedCatgry=SEARCH+ALL&amp;jspStoreDir=hdus&amp;catalogId=10053&amp;navFlow=3&amp;keyword=prep+%26+etch&amp;Ntpc=1&amp;langId=-1&amp;Nu=P_PARENT_ID&amp;storeId=10051&amp;Ntpr=1&amp;ddkey=Search" TargetMode="External"/><Relationship Id="rId15" Type="http://schemas.openxmlformats.org/officeDocument/2006/relationships/hyperlink" Target="http://www.economycycle.com/servlet/the-89/NGK-Spark-Plug/Detail" TargetMode="External"/><Relationship Id="rId10" Type="http://schemas.openxmlformats.org/officeDocument/2006/relationships/hyperlink" Target="http://www.economycycle.com/servlet/the-261/Mikuni-Needle-Jet-Bleed/Detail" TargetMode="External"/><Relationship Id="rId19" Type="http://schemas.openxmlformats.org/officeDocument/2006/relationships/hyperlink" Target="http://i.istockimg.com/file_thumbview_approve/108723/2/stock-photo-108723-wallet-full-o-money.jp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economycycle.com/servlet/the-659/Mikuni-Needle-Valve-Assembly/Detail" TargetMode="External"/><Relationship Id="rId14" Type="http://schemas.openxmlformats.org/officeDocument/2006/relationships/hyperlink" Target="http://www.economycycle.com/servlet/the-629/Central-Tools-Dial-Gauge/Detai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605</Words>
  <Characters>3452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Newbee Check list -RD350 /400 "Been Sitting"</dc:title>
  <dc:subject/>
  <dc:creator>Garage Dog</dc:creator>
  <cp:keywords/>
  <dc:description/>
  <cp:lastModifiedBy>John Rodenhiser</cp:lastModifiedBy>
  <cp:revision>2</cp:revision>
  <dcterms:created xsi:type="dcterms:W3CDTF">2012-01-07T01:19:00Z</dcterms:created>
  <dcterms:modified xsi:type="dcterms:W3CDTF">2012-01-07T01:19:00Z</dcterms:modified>
</cp:coreProperties>
</file>